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23876</wp:posOffset>
            </wp:positionH>
            <wp:positionV relativeFrom="page">
              <wp:posOffset>26924</wp:posOffset>
            </wp:positionV>
            <wp:extent cx="7748523" cy="1002284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48523" cy="1002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2" behindDoc="0" locked="0" layoutInCell="1" allowOverlap="1">
            <wp:simplePos x="0" y="0"/>
            <wp:positionH relativeFrom="page">
              <wp:posOffset>23876</wp:posOffset>
            </wp:positionH>
            <wp:positionV relativeFrom="page">
              <wp:posOffset>26924</wp:posOffset>
            </wp:positionV>
            <wp:extent cx="7748523" cy="1002284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48523" cy="1002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23876</wp:posOffset>
            </wp:positionH>
            <wp:positionV relativeFrom="page">
              <wp:posOffset>26924</wp:posOffset>
            </wp:positionV>
            <wp:extent cx="7748523" cy="1002284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48523" cy="1002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2" behindDoc="0" locked="0" layoutInCell="1" allowOverlap="1">
            <wp:simplePos x="0" y="0"/>
            <wp:positionH relativeFrom="page">
              <wp:posOffset>23876</wp:posOffset>
            </wp:positionH>
            <wp:positionV relativeFrom="page">
              <wp:posOffset>26924</wp:posOffset>
            </wp:positionV>
            <wp:extent cx="7748523" cy="1002284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48523" cy="1002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2240" w:h="15840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2025-01-17T21:04:31Z</dcterms:created>
  <dcterms:modified xsi:type="dcterms:W3CDTF">2025-01-17T21:04:31Z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